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4C84A" w14:textId="77777777" w:rsidR="00E26BFE" w:rsidRDefault="00E26BFE" w:rsidP="00E26BFE">
      <w:pPr>
        <w:pStyle w:val="Rubrik1"/>
        <w:spacing w:after="960"/>
        <w:sectPr w:rsidR="00E26BFE" w:rsidSect="00C81CAA">
          <w:pgSz w:w="11900" w:h="16840"/>
          <w:pgMar w:top="1168" w:right="2268" w:bottom="1531" w:left="2268" w:header="709" w:footer="709" w:gutter="0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 wp14:anchorId="3EA108B1" wp14:editId="42D75195">
            <wp:extent cx="1296035" cy="292272"/>
            <wp:effectExtent l="0" t="0" r="0" b="0"/>
            <wp:docPr id="20" name="Bildobjekt 20" descr="Region Västerbotten logotyp.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ildobjekt 20" descr="Region Västerbotten logotyp.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920" cy="29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18277" w14:textId="2E20521B" w:rsidR="00643326" w:rsidRPr="00643326" w:rsidRDefault="00643326" w:rsidP="00643326">
      <w:pPr>
        <w:pStyle w:val="Rubrik1"/>
      </w:pPr>
      <w:r w:rsidRPr="00643326">
        <w:t>Digital behandling</w:t>
      </w:r>
    </w:p>
    <w:p w14:paraId="5312867A" w14:textId="32B2F62E" w:rsidR="00643326" w:rsidRDefault="00643326" w:rsidP="00643326">
      <w:r w:rsidRPr="00643326">
        <w:t xml:space="preserve">Du </w:t>
      </w:r>
      <w:r w:rsidR="00744BF8">
        <w:t xml:space="preserve">är anmäld till en </w:t>
      </w:r>
      <w:r w:rsidRPr="00643326">
        <w:t>digital behandling. Behandlingen innebär både digitala gruppträffar och eget arbete i ett digitalt behandlingsprogram.</w:t>
      </w:r>
    </w:p>
    <w:p w14:paraId="47B305E8" w14:textId="169B00C1" w:rsidR="007E082A" w:rsidRPr="00643326" w:rsidRDefault="007E082A" w:rsidP="007E082A">
      <w:r>
        <w:t>Under behandlingen får du kunskap, strategier och övningar som hjälper dig att</w:t>
      </w:r>
      <w:r w:rsidRPr="00643326">
        <w:t>:</w:t>
      </w:r>
    </w:p>
    <w:p w14:paraId="39F680C4" w14:textId="34E597C3" w:rsidR="007E082A" w:rsidRPr="00643326" w:rsidRDefault="007E082A" w:rsidP="007E082A">
      <w:pPr>
        <w:pStyle w:val="Punktlista"/>
      </w:pPr>
      <w:r w:rsidRPr="00643326">
        <w:t xml:space="preserve">förstå </w:t>
      </w:r>
      <w:r w:rsidR="00E87FCE">
        <w:t>din situation</w:t>
      </w:r>
      <w:r w:rsidRPr="00643326">
        <w:t xml:space="preserve"> bättre</w:t>
      </w:r>
    </w:p>
    <w:p w14:paraId="4FB91A22" w14:textId="57D99B25" w:rsidR="007E082A" w:rsidRDefault="007E082A" w:rsidP="00643326">
      <w:pPr>
        <w:pStyle w:val="Punktlista"/>
      </w:pPr>
      <w:r w:rsidRPr="00643326">
        <w:t>hitta nya sätt att hantera vardagen</w:t>
      </w:r>
    </w:p>
    <w:p w14:paraId="6B33255B" w14:textId="5221B720" w:rsidR="007E082A" w:rsidRDefault="007E082A" w:rsidP="002654C0">
      <w:pPr>
        <w:pStyle w:val="Punktlista"/>
      </w:pPr>
      <w:r w:rsidRPr="00643326">
        <w:t>få mindre symtom så att vardagen fungerar bättre.</w:t>
      </w:r>
    </w:p>
    <w:p w14:paraId="23FE8394" w14:textId="77777777" w:rsidR="006E7CE3" w:rsidRDefault="006E7CE3" w:rsidP="006E7CE3">
      <w:pPr>
        <w:pStyle w:val="Rubrik2"/>
      </w:pPr>
      <w:r w:rsidRPr="00643326">
        <w:t>Så går det till</w:t>
      </w:r>
    </w:p>
    <w:p w14:paraId="760A90AA" w14:textId="77777777" w:rsidR="006E7CE3" w:rsidRPr="00643326" w:rsidRDefault="006E7CE3" w:rsidP="006E7CE3">
      <w:r w:rsidRPr="00643326">
        <w:t>Behandlingen består av två delar:</w:t>
      </w:r>
    </w:p>
    <w:p w14:paraId="0E5CCA0A" w14:textId="6B70C189" w:rsidR="006E7CE3" w:rsidRPr="00643326" w:rsidRDefault="006E7CE3" w:rsidP="006E7CE3">
      <w:pPr>
        <w:pStyle w:val="Punktlista"/>
      </w:pPr>
      <w:r w:rsidRPr="00643326">
        <w:t xml:space="preserve">digitala gruppträffar </w:t>
      </w:r>
      <w:r w:rsidR="00C8116C">
        <w:t>via</w:t>
      </w:r>
      <w:r w:rsidRPr="00643326">
        <w:t xml:space="preserve"> video tillsammans med behandlare och andra deltagare</w:t>
      </w:r>
    </w:p>
    <w:p w14:paraId="18BF93EA" w14:textId="77777777" w:rsidR="006E7CE3" w:rsidRPr="00643326" w:rsidRDefault="006E7CE3" w:rsidP="006E7CE3">
      <w:pPr>
        <w:pStyle w:val="Punktlista"/>
      </w:pPr>
      <w:r w:rsidRPr="00643326">
        <w:t>eget arbete i ett digitalt behandlingsprogram.</w:t>
      </w:r>
    </w:p>
    <w:p w14:paraId="089A26EB" w14:textId="77777777" w:rsidR="006E7CE3" w:rsidRPr="00643326" w:rsidRDefault="006E7CE3" w:rsidP="006E7CE3">
      <w:r w:rsidRPr="00643326">
        <w:t xml:space="preserve">Större delen av behandlingen består av material och övningar i behandlingsprogrammet. Det är viktigt att du tar dig tid att arbeta med </w:t>
      </w:r>
      <w:r>
        <w:t>det</w:t>
      </w:r>
      <w:r w:rsidRPr="00643326">
        <w:t>.</w:t>
      </w:r>
    </w:p>
    <w:p w14:paraId="11B8D52B" w14:textId="0358930A" w:rsidR="006E7CE3" w:rsidRDefault="006E7CE3" w:rsidP="00C8116C">
      <w:r w:rsidRPr="00643326">
        <w:t>På gruppträffarna får du stöd och fördjupning i det som du har arbetat med</w:t>
      </w:r>
      <w:r>
        <w:t xml:space="preserve"> i programmet</w:t>
      </w:r>
      <w:r w:rsidRPr="00643326">
        <w:t>.</w:t>
      </w:r>
    </w:p>
    <w:p w14:paraId="4BFE084F" w14:textId="727B3AE9" w:rsidR="00643326" w:rsidRPr="00643326" w:rsidRDefault="00643326" w:rsidP="00643326">
      <w:pPr>
        <w:pStyle w:val="Rubrik2"/>
      </w:pPr>
      <w:r w:rsidRPr="00643326">
        <w:t>Förberedelser inför gruppträffarna</w:t>
      </w:r>
    </w:p>
    <w:p w14:paraId="6B91A4C0" w14:textId="7C8FF93F" w:rsidR="00643326" w:rsidRPr="00643326" w:rsidRDefault="00643326" w:rsidP="00643326">
      <w:pPr>
        <w:pStyle w:val="Rubrik3"/>
      </w:pPr>
      <w:r w:rsidRPr="00643326">
        <w:t>Inför första träffen</w:t>
      </w:r>
    </w:p>
    <w:p w14:paraId="4D6A42B9" w14:textId="3A59E8CA" w:rsidR="00643326" w:rsidRPr="00643326" w:rsidRDefault="00643326" w:rsidP="00643326">
      <w:r w:rsidRPr="00643326">
        <w:t>Inför första träffen behöver du göra följande:</w:t>
      </w:r>
    </w:p>
    <w:p w14:paraId="008E9F7C" w14:textId="26444D73" w:rsidR="00643326" w:rsidRPr="00643326" w:rsidRDefault="00643326" w:rsidP="00643326">
      <w:pPr>
        <w:pStyle w:val="Nummerlista"/>
      </w:pPr>
      <w:r w:rsidRPr="00643326">
        <w:t>Logga in på 1177.se.</w:t>
      </w:r>
    </w:p>
    <w:p w14:paraId="7A88F737" w14:textId="11EEA86B" w:rsidR="00643326" w:rsidRPr="00643326" w:rsidRDefault="00643326" w:rsidP="00643326">
      <w:pPr>
        <w:pStyle w:val="Nummerlista"/>
      </w:pPr>
      <w:r w:rsidRPr="00643326">
        <w:t xml:space="preserve">Se till att du hittar behandlingen under rubriken </w:t>
      </w:r>
      <w:hyperlink r:id="rId11" w:tgtFrame="_blank" w:history="1">
        <w:r w:rsidRPr="00643326">
          <w:rPr>
            <w:rStyle w:val="Hyperlnk"/>
          </w:rPr>
          <w:t>Stöd och behandling</w:t>
        </w:r>
      </w:hyperlink>
      <w:r w:rsidR="00F357A1">
        <w:t>.</w:t>
      </w:r>
    </w:p>
    <w:p w14:paraId="1741CA4D" w14:textId="5909BD75" w:rsidR="00643326" w:rsidRPr="00643326" w:rsidRDefault="006E7CE3" w:rsidP="00643326">
      <w:pPr>
        <w:pStyle w:val="Rubrik3"/>
      </w:pPr>
      <w:r>
        <w:t>I</w:t>
      </w:r>
      <w:r w:rsidR="00643326" w:rsidRPr="00643326">
        <w:t>nför varje träff</w:t>
      </w:r>
    </w:p>
    <w:p w14:paraId="17002DBC" w14:textId="59CF9BEA" w:rsidR="00643326" w:rsidRPr="00643326" w:rsidRDefault="00E87FCE" w:rsidP="00643326">
      <w:pPr>
        <w:pStyle w:val="Punktlista"/>
      </w:pPr>
      <w:r>
        <w:t>L</w:t>
      </w:r>
      <w:r w:rsidR="00643326" w:rsidRPr="00643326">
        <w:t>ogga in några minuter innan start</w:t>
      </w:r>
      <w:r>
        <w:t>.</w:t>
      </w:r>
    </w:p>
    <w:p w14:paraId="7CE754DE" w14:textId="0C9D4E4E" w:rsidR="00643326" w:rsidRPr="00643326" w:rsidRDefault="00E87FCE" w:rsidP="00643326">
      <w:pPr>
        <w:pStyle w:val="Punktlista"/>
      </w:pPr>
      <w:r>
        <w:t>H</w:t>
      </w:r>
      <w:r w:rsidR="00643326" w:rsidRPr="00643326">
        <w:t>a laddad telefon eller dator</w:t>
      </w:r>
      <w:r>
        <w:t>.</w:t>
      </w:r>
    </w:p>
    <w:p w14:paraId="51AFC51B" w14:textId="4FFA1967" w:rsidR="00643326" w:rsidRPr="00643326" w:rsidRDefault="00E87FCE" w:rsidP="00643326">
      <w:pPr>
        <w:pStyle w:val="Punktlista"/>
      </w:pPr>
      <w:r>
        <w:t>A</w:t>
      </w:r>
      <w:r w:rsidR="00643326" w:rsidRPr="00643326">
        <w:t>nvänd stabil internetuppkoppling</w:t>
      </w:r>
      <w:r>
        <w:t>.</w:t>
      </w:r>
    </w:p>
    <w:p w14:paraId="5F296B68" w14:textId="401C8398" w:rsidR="00643326" w:rsidRPr="00643326" w:rsidRDefault="00E87FCE" w:rsidP="00643326">
      <w:pPr>
        <w:pStyle w:val="Punktlista"/>
      </w:pPr>
      <w:r>
        <w:t>H</w:t>
      </w:r>
      <w:r w:rsidR="00643326" w:rsidRPr="00643326">
        <w:t xml:space="preserve">a papper och penna tillgängligt om </w:t>
      </w:r>
      <w:r>
        <w:t>d</w:t>
      </w:r>
      <w:r w:rsidR="00643326" w:rsidRPr="00643326">
        <w:t>u vill anteckna</w:t>
      </w:r>
      <w:r>
        <w:t>.</w:t>
      </w:r>
    </w:p>
    <w:p w14:paraId="7C41C7A2" w14:textId="610BE89A" w:rsidR="00582CA9" w:rsidRPr="00643326" w:rsidRDefault="00E87FCE" w:rsidP="00582CA9">
      <w:pPr>
        <w:pStyle w:val="Punktlista"/>
      </w:pPr>
      <w:r>
        <w:t>S</w:t>
      </w:r>
      <w:r w:rsidR="00582CA9" w:rsidRPr="00643326">
        <w:t>ätt dig på en lugn plats där du kan delta ostört</w:t>
      </w:r>
      <w:r>
        <w:t>.</w:t>
      </w:r>
    </w:p>
    <w:p w14:paraId="530A6360" w14:textId="643D4CB4" w:rsidR="00643326" w:rsidRPr="00643326" w:rsidRDefault="00E87FCE" w:rsidP="00643326">
      <w:pPr>
        <w:pStyle w:val="Punktlista"/>
      </w:pPr>
      <w:r>
        <w:t>S</w:t>
      </w:r>
      <w:r w:rsidR="00643326" w:rsidRPr="00643326">
        <w:t>täng av andra program eller notiser</w:t>
      </w:r>
      <w:r w:rsidR="00E2433F">
        <w:t xml:space="preserve"> som kan störa</w:t>
      </w:r>
      <w:r w:rsidR="00643326" w:rsidRPr="00643326">
        <w:t>.</w:t>
      </w:r>
    </w:p>
    <w:p w14:paraId="24E20FA2" w14:textId="3B27977B" w:rsidR="00643326" w:rsidRPr="00643326" w:rsidRDefault="006E7CE3" w:rsidP="00643326">
      <w:pPr>
        <w:pStyle w:val="Rubrik3"/>
      </w:pPr>
      <w:r>
        <w:t>U</w:t>
      </w:r>
      <w:r w:rsidR="00643326" w:rsidRPr="00643326">
        <w:t xml:space="preserve">nder </w:t>
      </w:r>
      <w:r w:rsidR="0073409F">
        <w:t xml:space="preserve">varje </w:t>
      </w:r>
      <w:r w:rsidR="00643326" w:rsidRPr="00643326">
        <w:t>träff</w:t>
      </w:r>
    </w:p>
    <w:p w14:paraId="0F7E8EF9" w14:textId="1EB4796C" w:rsidR="00643326" w:rsidRPr="00643326" w:rsidRDefault="00643326" w:rsidP="00643326">
      <w:r w:rsidRPr="00643326">
        <w:t>För att skapa en trygg gruppmiljö är det viktigt att du</w:t>
      </w:r>
    </w:p>
    <w:p w14:paraId="053FA720" w14:textId="606E9979" w:rsidR="00643326" w:rsidRPr="00643326" w:rsidRDefault="00643326" w:rsidP="00643326">
      <w:pPr>
        <w:pStyle w:val="Punktlista"/>
      </w:pPr>
      <w:r w:rsidRPr="00643326">
        <w:t>ser till att andra inte hör eller ser samtalet</w:t>
      </w:r>
    </w:p>
    <w:p w14:paraId="75FB20BB" w14:textId="7A414449" w:rsidR="00643326" w:rsidRPr="00643326" w:rsidRDefault="00643326" w:rsidP="00643326">
      <w:pPr>
        <w:pStyle w:val="Punktlista"/>
      </w:pPr>
      <w:r w:rsidRPr="00643326">
        <w:t>använder hörlurar vid behov</w:t>
      </w:r>
    </w:p>
    <w:p w14:paraId="3E23A949" w14:textId="1517A129" w:rsidR="00643326" w:rsidRPr="00643326" w:rsidRDefault="00643326" w:rsidP="00643326">
      <w:pPr>
        <w:pStyle w:val="Punktlista"/>
      </w:pPr>
      <w:r w:rsidRPr="00643326">
        <w:t>visar hänsyn till de andra deltagarna.</w:t>
      </w:r>
    </w:p>
    <w:p w14:paraId="79221907" w14:textId="38348763" w:rsidR="00643326" w:rsidRPr="00643326" w:rsidRDefault="00643326" w:rsidP="00643326">
      <w:r w:rsidRPr="00643326">
        <w:lastRenderedPageBreak/>
        <w:t>Det är helt okej om</w:t>
      </w:r>
      <w:r w:rsidR="00CC7410">
        <w:t xml:space="preserve"> </w:t>
      </w:r>
      <w:r w:rsidRPr="00643326">
        <w:t>du känner dig</w:t>
      </w:r>
      <w:r w:rsidR="00484FA1">
        <w:t xml:space="preserve"> </w:t>
      </w:r>
      <w:r w:rsidRPr="00643326">
        <w:t>osäker eller ovan vid digitala möten. Vi hjälper dig om något blir svårt.</w:t>
      </w:r>
    </w:p>
    <w:p w14:paraId="2C2714A2" w14:textId="72A7BE61" w:rsidR="00643326" w:rsidRPr="00643326" w:rsidRDefault="00643326" w:rsidP="00643326">
      <w:pPr>
        <w:pStyle w:val="Rubrik2"/>
      </w:pPr>
      <w:r w:rsidRPr="00643326">
        <w:t>Vanliga problem och lösningar</w:t>
      </w:r>
    </w:p>
    <w:p w14:paraId="724F64B0" w14:textId="283F7465" w:rsidR="00643326" w:rsidRPr="00643326" w:rsidRDefault="00643326" w:rsidP="00643326">
      <w:pPr>
        <w:pStyle w:val="Rubrik3"/>
      </w:pPr>
      <w:r w:rsidRPr="00643326">
        <w:t>Kameran eller ljudet fungerar inte</w:t>
      </w:r>
    </w:p>
    <w:p w14:paraId="6AD6ABF8" w14:textId="25610290" w:rsidR="00643326" w:rsidRPr="00643326" w:rsidRDefault="00643326" w:rsidP="00643326">
      <w:pPr>
        <w:pStyle w:val="Punktlista"/>
      </w:pPr>
      <w:r w:rsidRPr="00643326">
        <w:t>Tillåt kamera och mikrofon när webbläsaren frågar.</w:t>
      </w:r>
    </w:p>
    <w:p w14:paraId="489048FF" w14:textId="15AC06D0" w:rsidR="00643326" w:rsidRPr="00643326" w:rsidRDefault="00643326" w:rsidP="00643326">
      <w:pPr>
        <w:pStyle w:val="Punktlista"/>
      </w:pPr>
      <w:r w:rsidRPr="00643326">
        <w:t>Testa att stänga och öppna sidan igen.</w:t>
      </w:r>
    </w:p>
    <w:p w14:paraId="624D3ADF" w14:textId="038E0B65" w:rsidR="00643326" w:rsidRPr="00643326" w:rsidRDefault="00643326" w:rsidP="00643326">
      <w:pPr>
        <w:pStyle w:val="Punktlista"/>
      </w:pPr>
      <w:r w:rsidRPr="00643326">
        <w:t>Testa en annan webbläsare.</w:t>
      </w:r>
    </w:p>
    <w:p w14:paraId="47D86DDB" w14:textId="7B57CD26" w:rsidR="00643326" w:rsidRPr="00643326" w:rsidRDefault="00643326" w:rsidP="00643326">
      <w:pPr>
        <w:pStyle w:val="Punktlista"/>
      </w:pPr>
      <w:r w:rsidRPr="00643326">
        <w:t>Starta om telefonen eller datorn.</w:t>
      </w:r>
    </w:p>
    <w:p w14:paraId="54FB332A" w14:textId="72661221" w:rsidR="00643326" w:rsidRPr="00643326" w:rsidRDefault="00643326" w:rsidP="00643326">
      <w:pPr>
        <w:pStyle w:val="Rubrik3"/>
      </w:pPr>
      <w:r w:rsidRPr="00643326">
        <w:t>Videolänken fungerar inte</w:t>
      </w:r>
    </w:p>
    <w:p w14:paraId="43E6AC79" w14:textId="50D26869" w:rsidR="00643326" w:rsidRPr="00643326" w:rsidRDefault="00643326" w:rsidP="00643326">
      <w:pPr>
        <w:pStyle w:val="Punktlista"/>
      </w:pPr>
      <w:r w:rsidRPr="00643326">
        <w:t>Testa att uppdatera sidan.</w:t>
      </w:r>
    </w:p>
    <w:p w14:paraId="03736C1C" w14:textId="32FC57B1" w:rsidR="00643326" w:rsidRPr="00643326" w:rsidRDefault="00643326" w:rsidP="00643326">
      <w:pPr>
        <w:pStyle w:val="Punktlista"/>
      </w:pPr>
      <w:r w:rsidRPr="00643326">
        <w:t>Logga ut och in igen.</w:t>
      </w:r>
    </w:p>
    <w:p w14:paraId="7E0732F4" w14:textId="15BCE916" w:rsidR="00643326" w:rsidRPr="00643326" w:rsidRDefault="00643326" w:rsidP="00643326">
      <w:pPr>
        <w:pStyle w:val="Punktlista"/>
      </w:pPr>
      <w:r w:rsidRPr="00643326">
        <w:t>Kontrollera internetuppkopplingen.</w:t>
      </w:r>
    </w:p>
    <w:p w14:paraId="753AB119" w14:textId="0B46A4EC" w:rsidR="00643326" w:rsidRPr="00643326" w:rsidRDefault="00643326" w:rsidP="00643326">
      <w:pPr>
        <w:pStyle w:val="Rubrik2"/>
      </w:pPr>
      <w:r w:rsidRPr="00643326">
        <w:t>Mer information på 1177.se</w:t>
      </w:r>
    </w:p>
    <w:p w14:paraId="67A91307" w14:textId="523AA812" w:rsidR="00643326" w:rsidRPr="00643326" w:rsidRDefault="00AB6D54" w:rsidP="00FA3174">
      <w:pPr>
        <w:pStyle w:val="Punktlista"/>
      </w:pPr>
      <w:hyperlink r:id="rId12" w:tgtFrame="_blank" w:history="1">
        <w:r>
          <w:rPr>
            <w:rStyle w:val="Hyperlnk"/>
          </w:rPr>
          <w:t>Läs o</w:t>
        </w:r>
        <w:r w:rsidR="00643326" w:rsidRPr="00643326">
          <w:rPr>
            <w:rStyle w:val="Hyperlnk"/>
          </w:rPr>
          <w:t xml:space="preserve">m </w:t>
        </w:r>
        <w:r w:rsidR="001A48F0">
          <w:rPr>
            <w:rStyle w:val="Hyperlnk"/>
          </w:rPr>
          <w:t>att få s</w:t>
        </w:r>
        <w:r w:rsidR="00643326" w:rsidRPr="00643326">
          <w:rPr>
            <w:rStyle w:val="Hyperlnk"/>
          </w:rPr>
          <w:t>töd och behandling</w:t>
        </w:r>
        <w:r w:rsidR="001A48F0">
          <w:rPr>
            <w:rStyle w:val="Hyperlnk"/>
          </w:rPr>
          <w:t xml:space="preserve"> </w:t>
        </w:r>
        <w:r w:rsidR="00667658">
          <w:rPr>
            <w:rStyle w:val="Hyperlnk"/>
          </w:rPr>
          <w:t xml:space="preserve">på </w:t>
        </w:r>
        <w:r w:rsidR="001A48F0">
          <w:rPr>
            <w:rStyle w:val="Hyperlnk"/>
          </w:rPr>
          <w:t>nätet</w:t>
        </w:r>
      </w:hyperlink>
    </w:p>
    <w:p w14:paraId="5C4BD2A0" w14:textId="7AE6C26F" w:rsidR="00643326" w:rsidRPr="00643326" w:rsidRDefault="00292F1A" w:rsidP="00FA3174">
      <w:pPr>
        <w:pStyle w:val="Punktlista"/>
      </w:pPr>
      <w:hyperlink r:id="rId13" w:tgtFrame="_blank" w:history="1">
        <w:r>
          <w:rPr>
            <w:rStyle w:val="Hyperlnk"/>
          </w:rPr>
          <w:t>Så l</w:t>
        </w:r>
        <w:r w:rsidR="00643326" w:rsidRPr="00643326">
          <w:rPr>
            <w:rStyle w:val="Hyperlnk"/>
          </w:rPr>
          <w:t>ogga</w:t>
        </w:r>
        <w:r>
          <w:rPr>
            <w:rStyle w:val="Hyperlnk"/>
          </w:rPr>
          <w:t>r du</w:t>
        </w:r>
        <w:r w:rsidR="00643326" w:rsidRPr="00643326">
          <w:rPr>
            <w:rStyle w:val="Hyperlnk"/>
          </w:rPr>
          <w:t xml:space="preserve"> in i </w:t>
        </w:r>
        <w:r w:rsidR="00450A90">
          <w:rPr>
            <w:rStyle w:val="Hyperlnk"/>
          </w:rPr>
          <w:t xml:space="preserve">ditt </w:t>
        </w:r>
        <w:r w:rsidR="00643326" w:rsidRPr="00643326">
          <w:rPr>
            <w:rStyle w:val="Hyperlnk"/>
          </w:rPr>
          <w:t>behandlin</w:t>
        </w:r>
        <w:r w:rsidR="00450A90">
          <w:rPr>
            <w:rStyle w:val="Hyperlnk"/>
          </w:rPr>
          <w:t>gsprogram</w:t>
        </w:r>
      </w:hyperlink>
    </w:p>
    <w:p w14:paraId="3CF797AF" w14:textId="7CBC03BF" w:rsidR="004D568A" w:rsidRPr="000B5C89" w:rsidRDefault="00380C3B" w:rsidP="00E8221B">
      <w:pPr>
        <w:pStyle w:val="Punktlista"/>
      </w:pPr>
      <w:hyperlink r:id="rId14" w:tgtFrame="_blank" w:history="1">
        <w:r>
          <w:rPr>
            <w:rStyle w:val="Hyperlnk"/>
          </w:rPr>
          <w:t>Läs o</w:t>
        </w:r>
        <w:r w:rsidR="003A023C" w:rsidRPr="00643326">
          <w:rPr>
            <w:rStyle w:val="Hyperlnk"/>
          </w:rPr>
          <w:t>m videosamtal</w:t>
        </w:r>
      </w:hyperlink>
    </w:p>
    <w:sectPr w:rsidR="004D568A" w:rsidRPr="000B5C89" w:rsidSect="00EE2533">
      <w:type w:val="continuous"/>
      <w:pgSz w:w="11900" w:h="16840"/>
      <w:pgMar w:top="1701" w:right="2268" w:bottom="1985" w:left="226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96B13" w14:textId="77777777" w:rsidR="007D77AC" w:rsidRDefault="007D77AC" w:rsidP="00EA4177">
      <w:pPr>
        <w:spacing w:after="0"/>
      </w:pPr>
      <w:r>
        <w:separator/>
      </w:r>
    </w:p>
  </w:endnote>
  <w:endnote w:type="continuationSeparator" w:id="0">
    <w:p w14:paraId="5648772D" w14:textId="77777777" w:rsidR="007D77AC" w:rsidRDefault="007D77AC" w:rsidP="00EA41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5E54D" w14:textId="77777777" w:rsidR="007D77AC" w:rsidRDefault="007D77AC" w:rsidP="00EA4177">
      <w:pPr>
        <w:spacing w:after="0"/>
      </w:pPr>
      <w:r>
        <w:separator/>
      </w:r>
    </w:p>
  </w:footnote>
  <w:footnote w:type="continuationSeparator" w:id="0">
    <w:p w14:paraId="6CD96825" w14:textId="77777777" w:rsidR="007D77AC" w:rsidRDefault="007D77AC" w:rsidP="00EA417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CCAD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DFAB3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329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D224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E8AF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958F1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081B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8494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B80E3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350FD8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2424F"/>
    <w:multiLevelType w:val="multilevel"/>
    <w:tmpl w:val="4202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82E077E"/>
    <w:multiLevelType w:val="multilevel"/>
    <w:tmpl w:val="2E862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C2E0533"/>
    <w:multiLevelType w:val="multilevel"/>
    <w:tmpl w:val="3D56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EBE4E6E"/>
    <w:multiLevelType w:val="multilevel"/>
    <w:tmpl w:val="37448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BB80B98"/>
    <w:multiLevelType w:val="multilevel"/>
    <w:tmpl w:val="E6CA5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EFC632F"/>
    <w:multiLevelType w:val="multilevel"/>
    <w:tmpl w:val="7C6CB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EA4767"/>
    <w:multiLevelType w:val="hybridMultilevel"/>
    <w:tmpl w:val="154A3F98"/>
    <w:lvl w:ilvl="0" w:tplc="BF8023F8">
      <w:start w:val="1"/>
      <w:numFmt w:val="bullet"/>
      <w:pStyle w:val="Liststycke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BB6006"/>
    <w:multiLevelType w:val="multilevel"/>
    <w:tmpl w:val="1E82C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B482F02"/>
    <w:multiLevelType w:val="multilevel"/>
    <w:tmpl w:val="1E98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D584D52"/>
    <w:multiLevelType w:val="multilevel"/>
    <w:tmpl w:val="F33C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16B1F2E"/>
    <w:multiLevelType w:val="multilevel"/>
    <w:tmpl w:val="BE28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2547C15"/>
    <w:multiLevelType w:val="multilevel"/>
    <w:tmpl w:val="12D004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256580F"/>
    <w:multiLevelType w:val="multilevel"/>
    <w:tmpl w:val="FB98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ACD783C"/>
    <w:multiLevelType w:val="multilevel"/>
    <w:tmpl w:val="E16C7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DC44A9F"/>
    <w:multiLevelType w:val="multilevel"/>
    <w:tmpl w:val="FA3C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980605"/>
    <w:multiLevelType w:val="multilevel"/>
    <w:tmpl w:val="5E0414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FD7F98"/>
    <w:multiLevelType w:val="multilevel"/>
    <w:tmpl w:val="8DB012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ADD56E2"/>
    <w:multiLevelType w:val="hybridMultilevel"/>
    <w:tmpl w:val="E0AEF2C4"/>
    <w:lvl w:ilvl="0" w:tplc="095420FA">
      <w:start w:val="1"/>
      <w:numFmt w:val="decimal"/>
      <w:pStyle w:val="Nummerlista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4B52D0"/>
    <w:multiLevelType w:val="multilevel"/>
    <w:tmpl w:val="75D0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FB22F0E"/>
    <w:multiLevelType w:val="multilevel"/>
    <w:tmpl w:val="BE2E7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48E0475"/>
    <w:multiLevelType w:val="multilevel"/>
    <w:tmpl w:val="5ACC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6066726"/>
    <w:multiLevelType w:val="multilevel"/>
    <w:tmpl w:val="EF121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7581EBD"/>
    <w:multiLevelType w:val="multilevel"/>
    <w:tmpl w:val="D40C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ACE50C0"/>
    <w:multiLevelType w:val="multilevel"/>
    <w:tmpl w:val="16E4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BCA1127"/>
    <w:multiLevelType w:val="hybridMultilevel"/>
    <w:tmpl w:val="19F6737A"/>
    <w:lvl w:ilvl="0" w:tplc="EC2C0D7E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4E454E"/>
    <w:multiLevelType w:val="multilevel"/>
    <w:tmpl w:val="2DB0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337505C"/>
    <w:multiLevelType w:val="multilevel"/>
    <w:tmpl w:val="58F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3E74458"/>
    <w:multiLevelType w:val="multilevel"/>
    <w:tmpl w:val="7286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8D2390"/>
    <w:multiLevelType w:val="multilevel"/>
    <w:tmpl w:val="EBE2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E641E26"/>
    <w:multiLevelType w:val="multilevel"/>
    <w:tmpl w:val="7CA4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799478">
    <w:abstractNumId w:val="34"/>
  </w:num>
  <w:num w:numId="2" w16cid:durableId="465587106">
    <w:abstractNumId w:val="16"/>
  </w:num>
  <w:num w:numId="3" w16cid:durableId="882328361">
    <w:abstractNumId w:val="4"/>
  </w:num>
  <w:num w:numId="4" w16cid:durableId="987779837">
    <w:abstractNumId w:val="5"/>
  </w:num>
  <w:num w:numId="5" w16cid:durableId="1962491763">
    <w:abstractNumId w:val="6"/>
  </w:num>
  <w:num w:numId="6" w16cid:durableId="1036126200">
    <w:abstractNumId w:val="7"/>
  </w:num>
  <w:num w:numId="7" w16cid:durableId="1508054876">
    <w:abstractNumId w:val="9"/>
  </w:num>
  <w:num w:numId="8" w16cid:durableId="823008568">
    <w:abstractNumId w:val="0"/>
  </w:num>
  <w:num w:numId="9" w16cid:durableId="1742175524">
    <w:abstractNumId w:val="1"/>
  </w:num>
  <w:num w:numId="10" w16cid:durableId="1462962366">
    <w:abstractNumId w:val="2"/>
  </w:num>
  <w:num w:numId="11" w16cid:durableId="1567492201">
    <w:abstractNumId w:val="3"/>
  </w:num>
  <w:num w:numId="12" w16cid:durableId="1048142618">
    <w:abstractNumId w:val="8"/>
  </w:num>
  <w:num w:numId="13" w16cid:durableId="854224841">
    <w:abstractNumId w:val="27"/>
  </w:num>
  <w:num w:numId="14" w16cid:durableId="1378047706">
    <w:abstractNumId w:val="15"/>
  </w:num>
  <w:num w:numId="15" w16cid:durableId="1057281">
    <w:abstractNumId w:val="21"/>
  </w:num>
  <w:num w:numId="16" w16cid:durableId="609435463">
    <w:abstractNumId w:val="25"/>
  </w:num>
  <w:num w:numId="17" w16cid:durableId="1449086930">
    <w:abstractNumId w:val="26"/>
  </w:num>
  <w:num w:numId="18" w16cid:durableId="159661705">
    <w:abstractNumId w:val="38"/>
  </w:num>
  <w:num w:numId="19" w16cid:durableId="2068071925">
    <w:abstractNumId w:val="32"/>
  </w:num>
  <w:num w:numId="20" w16cid:durableId="809439477">
    <w:abstractNumId w:val="10"/>
  </w:num>
  <w:num w:numId="21" w16cid:durableId="1373846925">
    <w:abstractNumId w:val="28"/>
  </w:num>
  <w:num w:numId="22" w16cid:durableId="1031298024">
    <w:abstractNumId w:val="39"/>
  </w:num>
  <w:num w:numId="23" w16cid:durableId="1663893830">
    <w:abstractNumId w:val="19"/>
  </w:num>
  <w:num w:numId="24" w16cid:durableId="2106878176">
    <w:abstractNumId w:val="13"/>
  </w:num>
  <w:num w:numId="25" w16cid:durableId="1567254998">
    <w:abstractNumId w:val="18"/>
  </w:num>
  <w:num w:numId="26" w16cid:durableId="2035419454">
    <w:abstractNumId w:val="11"/>
  </w:num>
  <w:num w:numId="27" w16cid:durableId="271742192">
    <w:abstractNumId w:val="29"/>
  </w:num>
  <w:num w:numId="28" w16cid:durableId="224222013">
    <w:abstractNumId w:val="35"/>
  </w:num>
  <w:num w:numId="29" w16cid:durableId="321467352">
    <w:abstractNumId w:val="36"/>
  </w:num>
  <w:num w:numId="30" w16cid:durableId="301156139">
    <w:abstractNumId w:val="17"/>
  </w:num>
  <w:num w:numId="31" w16cid:durableId="23750195">
    <w:abstractNumId w:val="37"/>
  </w:num>
  <w:num w:numId="32" w16cid:durableId="1265962652">
    <w:abstractNumId w:val="12"/>
  </w:num>
  <w:num w:numId="33" w16cid:durableId="745152792">
    <w:abstractNumId w:val="22"/>
  </w:num>
  <w:num w:numId="34" w16cid:durableId="186993256">
    <w:abstractNumId w:val="23"/>
  </w:num>
  <w:num w:numId="35" w16cid:durableId="953248880">
    <w:abstractNumId w:val="20"/>
  </w:num>
  <w:num w:numId="36" w16cid:durableId="1609123798">
    <w:abstractNumId w:val="31"/>
  </w:num>
  <w:num w:numId="37" w16cid:durableId="204176644">
    <w:abstractNumId w:val="14"/>
  </w:num>
  <w:num w:numId="38" w16cid:durableId="501430704">
    <w:abstractNumId w:val="30"/>
  </w:num>
  <w:num w:numId="39" w16cid:durableId="688986354">
    <w:abstractNumId w:val="33"/>
  </w:num>
  <w:num w:numId="40" w16cid:durableId="183534072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26"/>
    <w:rsid w:val="000759B3"/>
    <w:rsid w:val="00081835"/>
    <w:rsid w:val="00087022"/>
    <w:rsid w:val="00092249"/>
    <w:rsid w:val="00095778"/>
    <w:rsid w:val="000A12C1"/>
    <w:rsid w:val="000A164B"/>
    <w:rsid w:val="000A23D0"/>
    <w:rsid w:val="000A5019"/>
    <w:rsid w:val="000A5453"/>
    <w:rsid w:val="000B5C89"/>
    <w:rsid w:val="000C5EB6"/>
    <w:rsid w:val="000E37AD"/>
    <w:rsid w:val="000E6A13"/>
    <w:rsid w:val="000F0290"/>
    <w:rsid w:val="00107F29"/>
    <w:rsid w:val="0011128E"/>
    <w:rsid w:val="00127B26"/>
    <w:rsid w:val="00130FA4"/>
    <w:rsid w:val="00132BEF"/>
    <w:rsid w:val="00133186"/>
    <w:rsid w:val="00150D5B"/>
    <w:rsid w:val="0015170B"/>
    <w:rsid w:val="00161C08"/>
    <w:rsid w:val="00164F30"/>
    <w:rsid w:val="00180E70"/>
    <w:rsid w:val="00197B38"/>
    <w:rsid w:val="001A40DD"/>
    <w:rsid w:val="001A48F0"/>
    <w:rsid w:val="001B2215"/>
    <w:rsid w:val="001B2E65"/>
    <w:rsid w:val="001B63DB"/>
    <w:rsid w:val="001C6A40"/>
    <w:rsid w:val="001F7464"/>
    <w:rsid w:val="00200BCE"/>
    <w:rsid w:val="00201CBA"/>
    <w:rsid w:val="0022754A"/>
    <w:rsid w:val="0023021F"/>
    <w:rsid w:val="002340D5"/>
    <w:rsid w:val="00237637"/>
    <w:rsid w:val="00244395"/>
    <w:rsid w:val="002518BC"/>
    <w:rsid w:val="00256579"/>
    <w:rsid w:val="002607DC"/>
    <w:rsid w:val="002654C0"/>
    <w:rsid w:val="002824B0"/>
    <w:rsid w:val="002857C5"/>
    <w:rsid w:val="00292F1A"/>
    <w:rsid w:val="002D4EFB"/>
    <w:rsid w:val="002E02E4"/>
    <w:rsid w:val="002F3548"/>
    <w:rsid w:val="002F7699"/>
    <w:rsid w:val="00321EAF"/>
    <w:rsid w:val="00322695"/>
    <w:rsid w:val="00326285"/>
    <w:rsid w:val="0033174B"/>
    <w:rsid w:val="00352F84"/>
    <w:rsid w:val="00367FE1"/>
    <w:rsid w:val="00372ECB"/>
    <w:rsid w:val="00373597"/>
    <w:rsid w:val="00380C3B"/>
    <w:rsid w:val="00394696"/>
    <w:rsid w:val="00397DC6"/>
    <w:rsid w:val="003A023C"/>
    <w:rsid w:val="003B4892"/>
    <w:rsid w:val="003D5D03"/>
    <w:rsid w:val="003F69EB"/>
    <w:rsid w:val="003F7F11"/>
    <w:rsid w:val="004005EF"/>
    <w:rsid w:val="00434CE6"/>
    <w:rsid w:val="00440B16"/>
    <w:rsid w:val="00441910"/>
    <w:rsid w:val="00441FA2"/>
    <w:rsid w:val="00446ED0"/>
    <w:rsid w:val="00450A90"/>
    <w:rsid w:val="00455B10"/>
    <w:rsid w:val="00455FEA"/>
    <w:rsid w:val="004730E1"/>
    <w:rsid w:val="00484FA1"/>
    <w:rsid w:val="00497BD1"/>
    <w:rsid w:val="004B26D9"/>
    <w:rsid w:val="004B4FB1"/>
    <w:rsid w:val="004C5116"/>
    <w:rsid w:val="004D2D56"/>
    <w:rsid w:val="004D568A"/>
    <w:rsid w:val="004D75CF"/>
    <w:rsid w:val="004E3D5C"/>
    <w:rsid w:val="004F4A37"/>
    <w:rsid w:val="0050155D"/>
    <w:rsid w:val="0050573A"/>
    <w:rsid w:val="0050689B"/>
    <w:rsid w:val="005130A7"/>
    <w:rsid w:val="0053103F"/>
    <w:rsid w:val="00531B7F"/>
    <w:rsid w:val="00532F49"/>
    <w:rsid w:val="00534089"/>
    <w:rsid w:val="00542E95"/>
    <w:rsid w:val="005543AB"/>
    <w:rsid w:val="00576875"/>
    <w:rsid w:val="005824EB"/>
    <w:rsid w:val="00582CA9"/>
    <w:rsid w:val="005913D7"/>
    <w:rsid w:val="005C254A"/>
    <w:rsid w:val="005D3A12"/>
    <w:rsid w:val="005D4037"/>
    <w:rsid w:val="005E0BFB"/>
    <w:rsid w:val="005E18DD"/>
    <w:rsid w:val="005F238F"/>
    <w:rsid w:val="005F5AF1"/>
    <w:rsid w:val="005F6BA9"/>
    <w:rsid w:val="00643326"/>
    <w:rsid w:val="006503FF"/>
    <w:rsid w:val="00654464"/>
    <w:rsid w:val="0066153F"/>
    <w:rsid w:val="00667658"/>
    <w:rsid w:val="006755A5"/>
    <w:rsid w:val="006936BE"/>
    <w:rsid w:val="006A6658"/>
    <w:rsid w:val="006C56D2"/>
    <w:rsid w:val="006D23D3"/>
    <w:rsid w:val="006E1103"/>
    <w:rsid w:val="006E1A3A"/>
    <w:rsid w:val="006E32F2"/>
    <w:rsid w:val="006E7CE3"/>
    <w:rsid w:val="006F6DC1"/>
    <w:rsid w:val="007057A2"/>
    <w:rsid w:val="007217BF"/>
    <w:rsid w:val="0073049D"/>
    <w:rsid w:val="0073409F"/>
    <w:rsid w:val="00744BF8"/>
    <w:rsid w:val="0075010E"/>
    <w:rsid w:val="00752420"/>
    <w:rsid w:val="00752CFF"/>
    <w:rsid w:val="007744CB"/>
    <w:rsid w:val="00774B75"/>
    <w:rsid w:val="00780425"/>
    <w:rsid w:val="00797EA0"/>
    <w:rsid w:val="007A67E2"/>
    <w:rsid w:val="007B3BE2"/>
    <w:rsid w:val="007C25E2"/>
    <w:rsid w:val="007D77AC"/>
    <w:rsid w:val="007E082A"/>
    <w:rsid w:val="007E23E0"/>
    <w:rsid w:val="0080229C"/>
    <w:rsid w:val="00803C8A"/>
    <w:rsid w:val="00837370"/>
    <w:rsid w:val="008734F0"/>
    <w:rsid w:val="00891379"/>
    <w:rsid w:val="008A06F0"/>
    <w:rsid w:val="008B6474"/>
    <w:rsid w:val="008C4076"/>
    <w:rsid w:val="008E261D"/>
    <w:rsid w:val="008F1E9B"/>
    <w:rsid w:val="008F22D7"/>
    <w:rsid w:val="008F464B"/>
    <w:rsid w:val="008F60CB"/>
    <w:rsid w:val="00913B57"/>
    <w:rsid w:val="009507A9"/>
    <w:rsid w:val="00964F50"/>
    <w:rsid w:val="00973D48"/>
    <w:rsid w:val="009949E9"/>
    <w:rsid w:val="009A5B1E"/>
    <w:rsid w:val="009C0EF6"/>
    <w:rsid w:val="009F1C1C"/>
    <w:rsid w:val="00A218C9"/>
    <w:rsid w:val="00A26D89"/>
    <w:rsid w:val="00A337AB"/>
    <w:rsid w:val="00A409C4"/>
    <w:rsid w:val="00A42EFB"/>
    <w:rsid w:val="00A501D9"/>
    <w:rsid w:val="00A611DB"/>
    <w:rsid w:val="00A819C3"/>
    <w:rsid w:val="00A824D2"/>
    <w:rsid w:val="00A82A29"/>
    <w:rsid w:val="00A84784"/>
    <w:rsid w:val="00A939A2"/>
    <w:rsid w:val="00A96EDE"/>
    <w:rsid w:val="00AA0A2D"/>
    <w:rsid w:val="00AA33E3"/>
    <w:rsid w:val="00AB0AE4"/>
    <w:rsid w:val="00AB2972"/>
    <w:rsid w:val="00AB54A6"/>
    <w:rsid w:val="00AB6D54"/>
    <w:rsid w:val="00AD5DCE"/>
    <w:rsid w:val="00AF6346"/>
    <w:rsid w:val="00AF6C12"/>
    <w:rsid w:val="00B03F1D"/>
    <w:rsid w:val="00B06ECD"/>
    <w:rsid w:val="00B07583"/>
    <w:rsid w:val="00B14929"/>
    <w:rsid w:val="00B175A3"/>
    <w:rsid w:val="00B32311"/>
    <w:rsid w:val="00B401C7"/>
    <w:rsid w:val="00B465E6"/>
    <w:rsid w:val="00B52579"/>
    <w:rsid w:val="00B61A9F"/>
    <w:rsid w:val="00B657BC"/>
    <w:rsid w:val="00B8143F"/>
    <w:rsid w:val="00B95C4F"/>
    <w:rsid w:val="00BA6A0E"/>
    <w:rsid w:val="00BD57BB"/>
    <w:rsid w:val="00BE0AB1"/>
    <w:rsid w:val="00C0071A"/>
    <w:rsid w:val="00C05E5E"/>
    <w:rsid w:val="00C11065"/>
    <w:rsid w:val="00C14618"/>
    <w:rsid w:val="00C25412"/>
    <w:rsid w:val="00C50EDC"/>
    <w:rsid w:val="00C60E22"/>
    <w:rsid w:val="00C70215"/>
    <w:rsid w:val="00C8116C"/>
    <w:rsid w:val="00C8181D"/>
    <w:rsid w:val="00C81CAA"/>
    <w:rsid w:val="00C836B9"/>
    <w:rsid w:val="00C97189"/>
    <w:rsid w:val="00CA2523"/>
    <w:rsid w:val="00CC7410"/>
    <w:rsid w:val="00CD6CE8"/>
    <w:rsid w:val="00CE3C58"/>
    <w:rsid w:val="00CE77F4"/>
    <w:rsid w:val="00CF1CA0"/>
    <w:rsid w:val="00CF6C1B"/>
    <w:rsid w:val="00D01C2F"/>
    <w:rsid w:val="00D10DB9"/>
    <w:rsid w:val="00D20F0C"/>
    <w:rsid w:val="00D2144C"/>
    <w:rsid w:val="00D32EBC"/>
    <w:rsid w:val="00D34EB4"/>
    <w:rsid w:val="00D3522D"/>
    <w:rsid w:val="00D4418F"/>
    <w:rsid w:val="00D54EB5"/>
    <w:rsid w:val="00DA1B6D"/>
    <w:rsid w:val="00DA7529"/>
    <w:rsid w:val="00DB048E"/>
    <w:rsid w:val="00DC145F"/>
    <w:rsid w:val="00DE6B86"/>
    <w:rsid w:val="00DF48BC"/>
    <w:rsid w:val="00DF5713"/>
    <w:rsid w:val="00E0671F"/>
    <w:rsid w:val="00E12C10"/>
    <w:rsid w:val="00E16633"/>
    <w:rsid w:val="00E2433F"/>
    <w:rsid w:val="00E26BFE"/>
    <w:rsid w:val="00E3059B"/>
    <w:rsid w:val="00E3390F"/>
    <w:rsid w:val="00E44458"/>
    <w:rsid w:val="00E44C2A"/>
    <w:rsid w:val="00E4573D"/>
    <w:rsid w:val="00E51044"/>
    <w:rsid w:val="00E516E6"/>
    <w:rsid w:val="00E5643A"/>
    <w:rsid w:val="00E620A9"/>
    <w:rsid w:val="00E66FE7"/>
    <w:rsid w:val="00E81BFC"/>
    <w:rsid w:val="00E8221B"/>
    <w:rsid w:val="00E85210"/>
    <w:rsid w:val="00E87FCE"/>
    <w:rsid w:val="00E97330"/>
    <w:rsid w:val="00EA2DDC"/>
    <w:rsid w:val="00EA4177"/>
    <w:rsid w:val="00EB25AC"/>
    <w:rsid w:val="00ED4E16"/>
    <w:rsid w:val="00EE2533"/>
    <w:rsid w:val="00EF1DE7"/>
    <w:rsid w:val="00EF6A65"/>
    <w:rsid w:val="00F03FAF"/>
    <w:rsid w:val="00F1374C"/>
    <w:rsid w:val="00F22AEC"/>
    <w:rsid w:val="00F30FF4"/>
    <w:rsid w:val="00F357A1"/>
    <w:rsid w:val="00F36144"/>
    <w:rsid w:val="00F55A13"/>
    <w:rsid w:val="00F60607"/>
    <w:rsid w:val="00F75600"/>
    <w:rsid w:val="00F854F4"/>
    <w:rsid w:val="00F94654"/>
    <w:rsid w:val="00F94DD7"/>
    <w:rsid w:val="00FA3174"/>
    <w:rsid w:val="00FB2591"/>
    <w:rsid w:val="00FB7809"/>
    <w:rsid w:val="00FC554A"/>
    <w:rsid w:val="00FE16C8"/>
    <w:rsid w:val="00FF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6016B"/>
  <w14:defaultImageDpi w14:val="32767"/>
  <w15:chartTrackingRefBased/>
  <w15:docId w15:val="{8C74FFE8-CF79-4A34-B203-7DA5E8B85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Smart Link" w:semiHidden="1" w:unhideWhenUsed="1"/>
  </w:latentStyles>
  <w:style w:type="paragraph" w:default="1" w:styleId="Normal">
    <w:name w:val="Normal"/>
    <w:uiPriority w:val="2"/>
    <w:qFormat/>
    <w:rsid w:val="00C97189"/>
    <w:pPr>
      <w:spacing w:after="120"/>
    </w:pPr>
    <w:rPr>
      <w:sz w:val="22"/>
    </w:rPr>
  </w:style>
  <w:style w:type="paragraph" w:styleId="Rubrik1">
    <w:name w:val="heading 1"/>
    <w:basedOn w:val="Normal"/>
    <w:next w:val="Normal"/>
    <w:link w:val="Rubrik1Char"/>
    <w:autoRedefine/>
    <w:uiPriority w:val="3"/>
    <w:qFormat/>
    <w:rsid w:val="004D568A"/>
    <w:pPr>
      <w:spacing w:after="360"/>
      <w:outlineLvl w:val="0"/>
    </w:pPr>
    <w:rPr>
      <w:rFonts w:ascii="Calibri" w:hAnsi="Calibri" w:cs="Calibri Light"/>
      <w:b/>
      <w:color w:val="0050A0"/>
      <w:sz w:val="32"/>
      <w:szCs w:val="72"/>
    </w:rPr>
  </w:style>
  <w:style w:type="paragraph" w:styleId="Rubrik2">
    <w:name w:val="heading 2"/>
    <w:basedOn w:val="Normal"/>
    <w:next w:val="Normal"/>
    <w:link w:val="Rubrik2Char"/>
    <w:autoRedefine/>
    <w:uiPriority w:val="4"/>
    <w:qFormat/>
    <w:rsid w:val="009C0EF6"/>
    <w:pPr>
      <w:keepNext/>
      <w:keepLines/>
      <w:spacing w:before="280" w:after="60"/>
      <w:outlineLvl w:val="1"/>
    </w:pPr>
    <w:rPr>
      <w:rFonts w:ascii="Calibri" w:eastAsiaTheme="majorEastAsia" w:hAnsi="Calibri" w:cstheme="majorBidi"/>
      <w:b/>
      <w:color w:val="000000" w:themeColor="text1"/>
      <w:sz w:val="27"/>
      <w:szCs w:val="28"/>
    </w:rPr>
  </w:style>
  <w:style w:type="paragraph" w:styleId="Rubrik3">
    <w:name w:val="heading 3"/>
    <w:basedOn w:val="Normal"/>
    <w:next w:val="Normal"/>
    <w:link w:val="Rubrik3Char"/>
    <w:autoRedefine/>
    <w:uiPriority w:val="5"/>
    <w:qFormat/>
    <w:rsid w:val="009C0EF6"/>
    <w:pPr>
      <w:keepNext/>
      <w:keepLines/>
      <w:spacing w:before="240" w:after="60"/>
      <w:outlineLvl w:val="2"/>
    </w:pPr>
    <w:rPr>
      <w:rFonts w:ascii="Calibri" w:eastAsiaTheme="majorEastAsia" w:hAnsi="Calibri" w:cstheme="majorBidi"/>
      <w:b/>
      <w:bCs/>
      <w:color w:val="000000" w:themeColor="text1"/>
      <w:sz w:val="23"/>
    </w:rPr>
  </w:style>
  <w:style w:type="paragraph" w:styleId="Rubrik4">
    <w:name w:val="heading 4"/>
    <w:basedOn w:val="Normal"/>
    <w:next w:val="Normal"/>
    <w:link w:val="Rubrik4Char"/>
    <w:uiPriority w:val="9"/>
    <w:semiHidden/>
    <w:qFormat/>
    <w:rsid w:val="001B6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3B77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8"/>
    <w:rsid w:val="00EA417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8"/>
    <w:rsid w:val="00E620A9"/>
    <w:rPr>
      <w:sz w:val="22"/>
    </w:rPr>
  </w:style>
  <w:style w:type="paragraph" w:styleId="Sidfot">
    <w:name w:val="footer"/>
    <w:basedOn w:val="Normal"/>
    <w:link w:val="SidfotChar"/>
    <w:uiPriority w:val="7"/>
    <w:rsid w:val="00D4418F"/>
    <w:pPr>
      <w:tabs>
        <w:tab w:val="center" w:pos="4536"/>
        <w:tab w:val="right" w:pos="9072"/>
      </w:tabs>
      <w:spacing w:after="0"/>
    </w:pPr>
    <w:rPr>
      <w:sz w:val="16"/>
    </w:rPr>
  </w:style>
  <w:style w:type="character" w:customStyle="1" w:styleId="SidfotChar">
    <w:name w:val="Sidfot Char"/>
    <w:basedOn w:val="Standardstycketeckensnitt"/>
    <w:link w:val="Sidfot"/>
    <w:uiPriority w:val="7"/>
    <w:rsid w:val="00E620A9"/>
    <w:rPr>
      <w:sz w:val="16"/>
    </w:rPr>
  </w:style>
  <w:style w:type="character" w:customStyle="1" w:styleId="Rubrik1Char">
    <w:name w:val="Rubrik 1 Char"/>
    <w:basedOn w:val="Standardstycketeckensnitt"/>
    <w:link w:val="Rubrik1"/>
    <w:uiPriority w:val="3"/>
    <w:rsid w:val="004D568A"/>
    <w:rPr>
      <w:rFonts w:ascii="Calibri" w:hAnsi="Calibri" w:cs="Calibri Light"/>
      <w:b/>
      <w:color w:val="0050A0"/>
      <w:sz w:val="32"/>
      <w:szCs w:val="72"/>
    </w:rPr>
  </w:style>
  <w:style w:type="paragraph" w:customStyle="1" w:styleId="Ingress14punkter">
    <w:name w:val="Ingress 14 punkter"/>
    <w:basedOn w:val="Normal"/>
    <w:uiPriority w:val="1"/>
    <w:qFormat/>
    <w:rsid w:val="00EA4177"/>
    <w:pPr>
      <w:spacing w:before="240"/>
    </w:pPr>
    <w:rPr>
      <w:rFonts w:cs="Calibri Light"/>
      <w:i/>
      <w:iCs/>
      <w:color w:val="0050A0" w:themeColor="accent1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4"/>
    <w:rsid w:val="009C0EF6"/>
    <w:rPr>
      <w:rFonts w:ascii="Calibri" w:eastAsiaTheme="majorEastAsia" w:hAnsi="Calibri" w:cstheme="majorBidi"/>
      <w:b/>
      <w:color w:val="000000" w:themeColor="text1"/>
      <w:sz w:val="27"/>
      <w:szCs w:val="28"/>
    </w:rPr>
  </w:style>
  <w:style w:type="paragraph" w:styleId="Liststycke">
    <w:name w:val="List Paragraph"/>
    <w:basedOn w:val="Normal"/>
    <w:uiPriority w:val="34"/>
    <w:semiHidden/>
    <w:qFormat/>
    <w:rsid w:val="00EA4177"/>
    <w:pPr>
      <w:numPr>
        <w:numId w:val="2"/>
      </w:numPr>
      <w:contextualSpacing/>
    </w:pPr>
  </w:style>
  <w:style w:type="character" w:styleId="Hyperlnk">
    <w:name w:val="Hyperlink"/>
    <w:basedOn w:val="Standardstycketeckensnitt"/>
    <w:uiPriority w:val="99"/>
    <w:semiHidden/>
    <w:rsid w:val="00DC145F"/>
    <w:rPr>
      <w:color w:val="0050A0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rsid w:val="00DC145F"/>
    <w:rPr>
      <w:color w:val="605E5C"/>
      <w:shd w:val="clear" w:color="auto" w:fill="E1DFDD"/>
    </w:rPr>
  </w:style>
  <w:style w:type="character" w:customStyle="1" w:styleId="Rubrik3Char">
    <w:name w:val="Rubrik 3 Char"/>
    <w:basedOn w:val="Standardstycketeckensnitt"/>
    <w:link w:val="Rubrik3"/>
    <w:uiPriority w:val="5"/>
    <w:rsid w:val="009C0EF6"/>
    <w:rPr>
      <w:rFonts w:ascii="Calibri" w:eastAsiaTheme="majorEastAsia" w:hAnsi="Calibri" w:cstheme="majorBidi"/>
      <w:b/>
      <w:bCs/>
      <w:color w:val="000000" w:themeColor="text1"/>
      <w:sz w:val="23"/>
    </w:rPr>
  </w:style>
  <w:style w:type="paragraph" w:customStyle="1" w:styleId="avsndare">
    <w:name w:val="avsändare"/>
    <w:autoRedefine/>
    <w:qFormat/>
    <w:rsid w:val="00434CE6"/>
    <w:pPr>
      <w:spacing w:after="120"/>
    </w:pPr>
    <w:rPr>
      <w:rFonts w:ascii="Calibri" w:eastAsia="Times New Roman" w:hAnsi="Calibri" w:cs="Times New Roman"/>
      <w:b/>
      <w:color w:val="005093"/>
      <w:sz w:val="16"/>
      <w:szCs w:val="20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97189"/>
    <w:rPr>
      <w:rFonts w:asciiTheme="majorHAnsi" w:eastAsiaTheme="majorEastAsia" w:hAnsiTheme="majorHAnsi" w:cstheme="majorBidi"/>
      <w:i/>
      <w:iCs/>
      <w:color w:val="003B77" w:themeColor="accent1" w:themeShade="BF"/>
      <w:sz w:val="2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EE2533"/>
    <w:pPr>
      <w:spacing w:after="0"/>
      <w:contextualSpacing/>
      <w:outlineLvl w:val="0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C97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200BCE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C97189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6E1103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6E1103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6E1103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6E110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6E1103"/>
    <w:rPr>
      <w:b/>
      <w:bCs/>
      <w:sz w:val="20"/>
      <w:szCs w:val="20"/>
    </w:rPr>
  </w:style>
  <w:style w:type="paragraph" w:styleId="Punktlista">
    <w:name w:val="List Bullet"/>
    <w:basedOn w:val="Normal"/>
    <w:autoRedefine/>
    <w:uiPriority w:val="6"/>
    <w:qFormat/>
    <w:rsid w:val="00BD57BB"/>
    <w:pPr>
      <w:numPr>
        <w:numId w:val="7"/>
      </w:numPr>
      <w:spacing w:after="60"/>
      <w:ind w:left="357" w:hanging="357"/>
    </w:pPr>
  </w:style>
  <w:style w:type="paragraph" w:customStyle="1" w:styleId="Rubrik40">
    <w:name w:val="Rubrik  4"/>
    <w:basedOn w:val="Normal"/>
    <w:next w:val="Normal"/>
    <w:uiPriority w:val="2"/>
    <w:qFormat/>
    <w:rsid w:val="009C0EF6"/>
    <w:pPr>
      <w:spacing w:before="240" w:after="60"/>
      <w:outlineLvl w:val="3"/>
    </w:pPr>
    <w:rPr>
      <w:b/>
      <w:i/>
      <w:color w:val="000000" w:themeColor="text1"/>
      <w:sz w:val="21"/>
    </w:rPr>
  </w:style>
  <w:style w:type="paragraph" w:customStyle="1" w:styleId="Nummerlista">
    <w:name w:val="Nummerlista"/>
    <w:basedOn w:val="Punktlista"/>
    <w:autoRedefine/>
    <w:uiPriority w:val="2"/>
    <w:qFormat/>
    <w:rsid w:val="00FF2EF8"/>
    <w:pPr>
      <w:numPr>
        <w:numId w:val="13"/>
      </w:numPr>
      <w:ind w:left="357" w:hanging="357"/>
    </w:pPr>
  </w:style>
  <w:style w:type="paragraph" w:styleId="Revision">
    <w:name w:val="Revision"/>
    <w:hidden/>
    <w:uiPriority w:val="99"/>
    <w:semiHidden/>
    <w:rsid w:val="00D32EBC"/>
    <w:rPr>
      <w:sz w:val="22"/>
    </w:rPr>
  </w:style>
  <w:style w:type="character" w:styleId="AnvndHyperlnk">
    <w:name w:val="FollowedHyperlink"/>
    <w:basedOn w:val="Standardstycketeckensnitt"/>
    <w:uiPriority w:val="99"/>
    <w:semiHidden/>
    <w:unhideWhenUsed/>
    <w:rsid w:val="00B657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1177.se/Vasterbotten/om-1177/nar-du-loggar-in-pa-1177.se/det-har-kan-du-gora-nar-du-loggat-in/stod-och-behandling-via-natet/sa-startar-du-stod-eller-behandling-via-internet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1177.se/Vasterbotten/om-1177/nar-du-loggar-in-pa-1177.se/det-har-kan-du-gora-nar-du-loggat-in/stod-och-behandling-via-natet/att-fa-stod-behandling-och-utbildning-via-natet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ob.1177.se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1177.se/Vasterbotten/om-1177/nar-du-loggar-in-pa-1177.se/det-har-kan-du-gora-nar-du-loggat-in/kontakta-varden-pa-natet/videosamtal-med-varden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gi03\OneDrive%20-%20Region%20V&#228;sterbotten\Mall_Tillganliga-bilagor-kallelser_standard%20(002).dotx" TargetMode="External"/></Relationships>
</file>

<file path=word/theme/theme1.xml><?xml version="1.0" encoding="utf-8"?>
<a:theme xmlns:a="http://schemas.openxmlformats.org/drawingml/2006/main" name="Office-tema">
  <a:themeElements>
    <a:clrScheme name="Region Västerbott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50A0"/>
      </a:accent1>
      <a:accent2>
        <a:srgbClr val="F05833"/>
      </a:accent2>
      <a:accent3>
        <a:srgbClr val="7FA7CF"/>
      </a:accent3>
      <a:accent4>
        <a:srgbClr val="F49075"/>
      </a:accent4>
      <a:accent5>
        <a:srgbClr val="DBE6F6"/>
      </a:accent5>
      <a:accent6>
        <a:srgbClr val="FBDED6"/>
      </a:accent6>
      <a:hlink>
        <a:srgbClr val="0050A0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C79D31263FE046B6ACEFF971E1569E" ma:contentTypeVersion="11" ma:contentTypeDescription="Skapa ett nytt dokument." ma:contentTypeScope="" ma:versionID="118f76eed6264e48affe3afa6a671bdc">
  <xsd:schema xmlns:xsd="http://www.w3.org/2001/XMLSchema" xmlns:xs="http://www.w3.org/2001/XMLSchema" xmlns:p="http://schemas.microsoft.com/office/2006/metadata/properties" xmlns:ns2="b1f1da21-1e12-4f32-878a-9c754be01370" targetNamespace="http://schemas.microsoft.com/office/2006/metadata/properties" ma:root="true" ma:fieldsID="d37ede8a67f9ea8e42699dbf0db55396" ns2:_="">
    <xsd:import namespace="b1f1da21-1e12-4f32-878a-9c754be013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1da21-1e12-4f32-878a-9c754be01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eringar" ma:readOnly="false" ma:fieldId="{5cf76f15-5ced-4ddc-b409-7134ff3c332f}" ma:taxonomyMulti="true" ma:sspId="76f01679-147b-433d-bdef-1970141a7d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Status" ma:index="18" nillable="true" ma:displayName="Status" ma:format="Dropdown" ma:internalName="Statu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1da21-1e12-4f32-878a-9c754be01370">
      <Terms xmlns="http://schemas.microsoft.com/office/infopath/2007/PartnerControls"/>
    </lcf76f155ced4ddcb4097134ff3c332f>
    <Status xmlns="b1f1da21-1e12-4f32-878a-9c754be01370" xsi:nil="true"/>
  </documentManagement>
</p:properties>
</file>

<file path=customXml/itemProps1.xml><?xml version="1.0" encoding="utf-8"?>
<ds:datastoreItem xmlns:ds="http://schemas.openxmlformats.org/officeDocument/2006/customXml" ds:itemID="{128D8EAB-405C-47AF-852F-E1BAD47893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191AA7-6934-478B-AE26-7AA13B749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1da21-1e12-4f32-878a-9c754be013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A99F42-C1FE-44E9-80C9-4AC560C2785A}">
  <ds:schemaRefs>
    <ds:schemaRef ds:uri="http://schemas.microsoft.com/office/2006/metadata/properties"/>
    <ds:schemaRef ds:uri="http://schemas.microsoft.com/office/infopath/2007/PartnerControls"/>
    <ds:schemaRef ds:uri="b1f1da21-1e12-4f32-878a-9c754be013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Mall_Tillganliga-bilagor-kallelser_standard (002).dotx</Template>
  <TotalTime>1221</TotalTime>
  <Pages>2</Pages>
  <Words>411</Words>
  <Characters>2229</Characters>
  <Application>Microsoft Office Word</Application>
  <DocSecurity>0</DocSecurity>
  <Lines>67</Lines>
  <Paragraphs>67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Digital behandling</vt:lpstr>
    </vt:vector>
  </TitlesOfParts>
  <Manager/>
  <Company/>
  <LinksUpToDate>false</LinksUpToDate>
  <CharactersWithSpaces>2573</CharactersWithSpaces>
  <SharedDoc>false</SharedDoc>
  <HyperlinkBase/>
  <HLinks>
    <vt:vector size="24" baseType="variant">
      <vt:variant>
        <vt:i4>3473450</vt:i4>
      </vt:variant>
      <vt:variant>
        <vt:i4>9</vt:i4>
      </vt:variant>
      <vt:variant>
        <vt:i4>0</vt:i4>
      </vt:variant>
      <vt:variant>
        <vt:i4>5</vt:i4>
      </vt:variant>
      <vt:variant>
        <vt:lpwstr>https://www.1177.se/Vasterbotten/om-1177/nar-du-loggar-in-pa-1177.se/det-har-kan-du-gora-nar-du-loggat-in/kontakta-varden-pa-natet/videosamtal-med-varden/</vt:lpwstr>
      </vt:variant>
      <vt:variant>
        <vt:lpwstr/>
      </vt:variant>
      <vt:variant>
        <vt:i4>6160408</vt:i4>
      </vt:variant>
      <vt:variant>
        <vt:i4>6</vt:i4>
      </vt:variant>
      <vt:variant>
        <vt:i4>0</vt:i4>
      </vt:variant>
      <vt:variant>
        <vt:i4>5</vt:i4>
      </vt:variant>
      <vt:variant>
        <vt:lpwstr>https://www.1177.se/Vasterbotten/om-1177/nar-du-loggar-in-pa-1177.se/det-har-kan-du-gora-nar-du-loggat-in/stod-och-behandling-via-natet/sa-startar-du-stod-eller-behandling-via-internet/</vt:lpwstr>
      </vt:variant>
      <vt:variant>
        <vt:lpwstr/>
      </vt:variant>
      <vt:variant>
        <vt:i4>5111898</vt:i4>
      </vt:variant>
      <vt:variant>
        <vt:i4>3</vt:i4>
      </vt:variant>
      <vt:variant>
        <vt:i4>0</vt:i4>
      </vt:variant>
      <vt:variant>
        <vt:i4>5</vt:i4>
      </vt:variant>
      <vt:variant>
        <vt:lpwstr>https://www.1177.se/Vasterbotten/om-1177/nar-du-loggar-in-pa-1177.se/det-har-kan-du-gora-nar-du-loggat-in/stod-och-behandling-via-natet/att-fa-stod-behandling-och-utbildning-via-natet/</vt:lpwstr>
      </vt:variant>
      <vt:variant>
        <vt:lpwstr/>
      </vt:variant>
      <vt:variant>
        <vt:i4>655388</vt:i4>
      </vt:variant>
      <vt:variant>
        <vt:i4>0</vt:i4>
      </vt:variant>
      <vt:variant>
        <vt:i4>0</vt:i4>
      </vt:variant>
      <vt:variant>
        <vt:i4>5</vt:i4>
      </vt:variant>
      <vt:variant>
        <vt:lpwstr>https://sob.1177.se/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behandling</dc:title>
  <dc:subject/>
  <dc:creator>Hanna Gimbergsson Lindh</dc:creator>
  <cp:keywords/>
  <dc:description/>
  <cp:lastModifiedBy>Isak Larsson</cp:lastModifiedBy>
  <cp:revision>4</cp:revision>
  <cp:lastPrinted>2026-03-12T13:11:00Z</cp:lastPrinted>
  <dcterms:created xsi:type="dcterms:W3CDTF">2026-10-01T08:05:00Z</dcterms:created>
  <dcterms:modified xsi:type="dcterms:W3CDTF">2026-10-01T13:03:00Z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0x01010097C79D31263FE046B6ACEFF971E1569E</vt:lpwstr>
  </property>
  <property fmtid="{D5CDD505-2E9C-101B-9397-08002B2CF9AE}" pid="3" name="MediaServiceImageTags">
    <vt:lpwstr/>
  </property>
  <property fmtid="{D5CDD505-2E9C-101B-9397-08002B2CF9AE}" pid="4" name="docLang">
    <vt:lpwstr>sv</vt:lpwstr>
  </property>
</Properties>
</file>